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741" w:rsidRDefault="008A3741" w:rsidP="00EE00FE">
      <w:pPr>
        <w:pStyle w:val="NoSpacing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24.75pt;width:90pt;height:105.75pt;z-index:-251658240">
            <v:imagedata r:id="rId4" o:title=""/>
          </v:shape>
        </w:pic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Ақтөбе облысы Мәртөк ауданы </w:t>
      </w:r>
    </w:p>
    <w:p w:rsidR="008A3741" w:rsidRDefault="008A3741" w:rsidP="00EE00FE">
      <w:pPr>
        <w:pStyle w:val="NoSpacing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Қазан ауылы Қазан негізгі мектебінің </w:t>
      </w:r>
    </w:p>
    <w:p w:rsidR="008A3741" w:rsidRDefault="008A3741" w:rsidP="00EE00FE">
      <w:pPr>
        <w:pStyle w:val="NoSpacing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бастауыш сынып мұғалімі </w:t>
      </w:r>
    </w:p>
    <w:p w:rsidR="008A3741" w:rsidRDefault="008A3741" w:rsidP="00EE00FE">
      <w:pPr>
        <w:pStyle w:val="NoSpacing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Қайролла Мұратқабыл Мирамбекұлы</w:t>
      </w:r>
    </w:p>
    <w:p w:rsidR="008A3741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</w:p>
    <w:p w:rsidR="008A3741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Сыныптан тыс шара: «ХХ ғасыр көшбасшысы»</w:t>
      </w:r>
      <w:r>
        <w:rPr>
          <w:rFonts w:ascii="Times New Roman" w:hAnsi="Times New Roman"/>
          <w:b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sz w:val="24"/>
          <w:szCs w:val="24"/>
          <w:lang w:val="kk-KZ"/>
        </w:rPr>
        <w:t xml:space="preserve">Мақсаты:   </w:t>
      </w:r>
      <w:r w:rsidRPr="00972ACF">
        <w:rPr>
          <w:rFonts w:ascii="Times New Roman" w:hAnsi="Times New Roman"/>
          <w:sz w:val="24"/>
          <w:szCs w:val="24"/>
          <w:lang w:val="kk-KZ"/>
        </w:rPr>
        <w:t xml:space="preserve">Оқушылардың әр пән бойынша алған білімдерін тексере отырып,  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                     білім – білік дағдыларын байқау, ақыл-ой өрісін жан-жақты 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                      дамыту.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                      Ана тілін сүюге, аталы сөзді түсінуге үйрету. Елін, жерін 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                      қастерлеп, қорғауға тәрбиелеу.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Түрі:</w:t>
      </w:r>
      <w:r w:rsidRPr="00972ACF">
        <w:rPr>
          <w:rFonts w:ascii="Times New Roman" w:hAnsi="Times New Roman"/>
          <w:sz w:val="24"/>
          <w:szCs w:val="24"/>
          <w:lang w:val="kk-KZ"/>
        </w:rPr>
        <w:t xml:space="preserve">               интеллектуалдық шоу сайыс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 xml:space="preserve">Әдісі:              </w:t>
      </w:r>
      <w:r w:rsidRPr="00972ACF">
        <w:rPr>
          <w:rFonts w:ascii="Times New Roman" w:hAnsi="Times New Roman"/>
          <w:sz w:val="24"/>
          <w:szCs w:val="24"/>
          <w:lang w:val="kk-KZ"/>
        </w:rPr>
        <w:t>сұрақ-жауап, түсіндіру, өз ойларын жеткізу, қорғау, көрнекілік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Көрнекілігі:  слайдтар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</w:p>
    <w:p w:rsidR="008A3741" w:rsidRPr="00972ACF" w:rsidRDefault="008A3741" w:rsidP="000F57B5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Барысы:      І.Ұйымдастыру бөлімі.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b/>
          <w:i/>
          <w:sz w:val="24"/>
          <w:szCs w:val="24"/>
          <w:u w:val="single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 xml:space="preserve">ІІ. Жаңа сабақ:   </w:t>
      </w: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 xml:space="preserve">Мұғалімнің сөзі:  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- Бармысыздар,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Болашақтың бастауы,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Балғын шақты балалар!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Қазір сіздер осы уақытқа дейін алған білімімізді көрсететін «ХХІ ғасыр көшбасшысы» атты интеллектуалды ойынымызды тамашалайсыздар.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(Ойынға қатысушы оқушыларды ортаға шақырамыз).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Осы аралықта алған білім дәрежемізді математикалық тұрғыда өрнектеп, қазақ тілдік есімдерін, әдебиеттік ақындарын, дүниетанулық қоршаған ортадан алғанбілімімізді ортаға саламыз.Біліміміздің артып, санамыздың өскенін, сөз байлығымыздың молайғанын көрсетейік.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«ХХІ ғасыр көшбасшысы» атты интеллектуалды ойынымыз 5 бөлімнен тұрады.</w:t>
      </w:r>
    </w:p>
    <w:p w:rsidR="008A3741" w:rsidRPr="00972ACF" w:rsidRDefault="008A3741" w:rsidP="000F57B5">
      <w:pPr>
        <w:pStyle w:val="NoSpacing"/>
        <w:jc w:val="center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213FC2">
        <w:rPr>
          <w:rFonts w:ascii="Times New Roman" w:hAnsi="Times New Roman"/>
          <w:sz w:val="24"/>
          <w:szCs w:val="24"/>
          <w:lang w:val="kk-KZ"/>
        </w:rPr>
        <w:pict>
          <v:shape id="_x0000_i1025" type="#_x0000_t75" style="width:294pt;height:165.75pt">
            <v:imagedata r:id="rId5" o:title=""/>
          </v:shape>
        </w:pic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1. «Бәйге»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2. «Тіл өнер»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3. «Ғажайып төрттік»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4. «Тапқырлық»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5. «Жорға</w:t>
      </w:r>
      <w:r w:rsidRPr="00972ACF">
        <w:rPr>
          <w:rFonts w:ascii="Times New Roman" w:hAnsi="Times New Roman"/>
          <w:sz w:val="24"/>
          <w:szCs w:val="24"/>
          <w:lang w:val="kk-KZ"/>
        </w:rPr>
        <w:t>»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Сайысқа қатысатын оқушыларға  сәттілік!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1 – бөлім: «Бәйге». Бұл бөлімде 20 сұрақ қойылады. Сол сұраққа ең бірінші қол көтерген оқушы жауап береді. Дұрыс жауапқа 10 балл</w:t>
      </w:r>
      <w:r w:rsidRPr="00972ACF">
        <w:rPr>
          <w:rFonts w:ascii="Times New Roman" w:hAnsi="Times New Roman"/>
          <w:i/>
          <w:sz w:val="24"/>
          <w:szCs w:val="24"/>
          <w:u w:val="single"/>
          <w:lang w:val="kk-KZ"/>
        </w:rPr>
        <w:t>.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1. Қазақ әліпбиінде қанша әріп бар? (42 әріп бар)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2. Ең кіші бір таңбалы сан? (1)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3. Сұйық зат? (Су)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4. Бір сағатта неше минут бар? (60 минут)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5. Ең үлкен екі таңбалы сан? (99)</w:t>
      </w:r>
    </w:p>
    <w:p w:rsidR="008A3741" w:rsidRPr="00972ACF" w:rsidRDefault="008A3741" w:rsidP="000F57B5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6. 32+35*2 (134)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7. Ең кіші ондық (10)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8. 5 сағатта қанша минут бар? (300 минут)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9.  </w:t>
      </w:r>
      <w:r w:rsidRPr="00972ACF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Математика каролі кім</w:t>
      </w:r>
      <w:r w:rsidRPr="00972A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? (Карл Гаусс)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10. </w:t>
      </w:r>
      <w:r w:rsidRPr="00972ACF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Алмұрт алмадан ауыр, ал алма өріктен ауыр. Алмұрт ауыр ма, әлде өрік ауыр ма? (алмұрт)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11. Қабырғалары тең төртбұрыш. (шаршы)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12. Есе кеміту амалы. (бөлу)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13. 9 бен 8-дің айырмасы. (1)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14.  Аптаның үшінші күні (сәрсенбі)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15. 100 жылда неше ғасыр бар? (1ғ)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16. Дөңгелекті басқаша қалай атаймыз? (шеңбер)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17. Сайысқа қанша оқушы қатысып отыр? (9)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18. Екі жылда неше ай бар? (24ай)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19. Шарты мен сұрағы бар шағын әңгіме. (есеп)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20. 1 нүкте, 1 түзуден тұратын не? (сәуле)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sz w:val="24"/>
          <w:szCs w:val="24"/>
          <w:lang w:val="kk-KZ"/>
        </w:rPr>
        <w:t xml:space="preserve"> Ұпайы аз 2 оқушы ойыннан шығады.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</w:p>
    <w:p w:rsidR="008A3741" w:rsidRPr="00972ACF" w:rsidRDefault="008A3741" w:rsidP="00972ACF">
      <w:pPr>
        <w:pStyle w:val="NoSpacing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13FC2">
        <w:rPr>
          <w:rFonts w:ascii="Times New Roman" w:hAnsi="Times New Roman"/>
          <w:b/>
          <w:sz w:val="24"/>
          <w:szCs w:val="24"/>
          <w:lang w:val="kk-KZ"/>
        </w:rPr>
        <w:pict>
          <v:shape id="_x0000_i1026" type="#_x0000_t75" style="width:177.75pt;height:100.5pt">
            <v:imagedata r:id="rId6" o:title=""/>
          </v:shape>
        </w:pic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2 – бөлім: «Тіл өнер»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Бұл турда оқушыларға 10 сұрақ қойылып, дұрыс жауапты екі тiлде яғни, қазақ, орыс тілдерінде айтады. Дұрыс жауапқа 10 ұпайдан қосылады.</w:t>
      </w: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br/>
      </w:r>
      <w:r w:rsidRPr="00972ACF">
        <w:rPr>
          <w:rFonts w:ascii="Times New Roman" w:hAnsi="Times New Roman"/>
          <w:sz w:val="24"/>
          <w:szCs w:val="24"/>
          <w:lang w:val="kk-KZ"/>
        </w:rPr>
        <w:t>1. Қолымды 4 алма, Табақта 4 алма, Барлығын қосқанда Болады</w:t>
      </w:r>
      <w:r>
        <w:rPr>
          <w:rFonts w:ascii="Times New Roman" w:hAnsi="Times New Roman"/>
          <w:sz w:val="24"/>
          <w:szCs w:val="24"/>
          <w:lang w:val="kk-KZ"/>
        </w:rPr>
        <w:t xml:space="preserve"> неше алма? Жауабы: бес – пять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2. Екі қызы, екі анасы және әжесі. Барлығы неше адам?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Жауабы: үш - три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3. Қалаға 3 жеңіл машина бара жатыр. Қарама-қарсы 2 жүк машинасы кездесті. Қалаға неше машина бара жатыр?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Жауабы: үш - три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4. Үстелдің 4 бұрышы бар. Бір бұрышын кессек неше бұрыш болады? Жауабы: бес - пять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5. Алтын кәмпит көп еді, сарандығым жоқ еді, Бір кәмпитім атаға, бір кәмпитім апаға, екі кәмпитім мамаға, бірін берсем көкеге, өзіме де жетеме? Жауабы: бір - один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6. Аулада 60 үйрек, қорада 30 үйрек, 10 үйрек атылды, 10 үйрек жығылды. Қалғаны неше үйрек?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Жауабы: жетпіс - семдесят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7. Дүкеннен кеп сабын алдым, оның және қабын алдым, екі дәптер бір қарындаш, тіс ысқышты тағы алдым. Есептеші сонда бәрі қанша болды қолымда бары?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Жауабы: алты - шесть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 xml:space="preserve">8. Көлден ұшқан 15 қаз, қайтып қонды сегіз қаз, Қонбады оның нешеуі, қане кім нез табады? 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Жауабы: жетіс- семь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9. 3 түйе, екі жылқы, 2 сиы, бір ешкі, 2 қоян, үш түлкі болды сонда нешеуі? Жауабы: он үш - тринадцат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10. Бір бірімен жарысқан, төрт аю, бір арыстан, бәр нешеу кім біледі? Жауабы: сегіз - восем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sz w:val="24"/>
          <w:szCs w:val="24"/>
          <w:lang w:val="kk-KZ"/>
        </w:rPr>
        <w:t>Ұпайы аз 2 оқушы ойыннан шығады.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3 – бөлім: «Ғажайып төрттік»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Бұл тур бойынша ұпай санын (10, 20, 30) таңдау арқылы әр пәннен сұрақтар қойылады. Дұрыс жауапқа таңдаған ұпай саны берiледi.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213FC2">
        <w:rPr>
          <w:rFonts w:ascii="Times New Roman" w:hAnsi="Times New Roman"/>
          <w:b/>
          <w:sz w:val="24"/>
          <w:szCs w:val="24"/>
          <w:lang w:val="kk-KZ"/>
        </w:rPr>
        <w:pict>
          <v:shape id="_x0000_i1027" type="#_x0000_t75" style="width:201pt;height:122.25pt">
            <v:imagedata r:id="rId7" o:title=""/>
          </v:shape>
        </w:pict>
      </w:r>
      <w:r w:rsidRPr="00972ACF">
        <w:rPr>
          <w:rFonts w:ascii="Times New Roman" w:hAnsi="Times New Roman"/>
          <w:b/>
          <w:sz w:val="24"/>
          <w:szCs w:val="24"/>
          <w:lang w:val="kk-KZ"/>
        </w:rPr>
        <w:t xml:space="preserve">     </w:t>
      </w:r>
      <w:r w:rsidRPr="00213FC2">
        <w:rPr>
          <w:rFonts w:ascii="Times New Roman" w:hAnsi="Times New Roman"/>
          <w:b/>
          <w:sz w:val="24"/>
          <w:szCs w:val="24"/>
          <w:lang w:val="kk-KZ"/>
        </w:rPr>
        <w:pict>
          <v:shape id="_x0000_i1028" type="#_x0000_t75" style="width:209.25pt;height:135pt">
            <v:imagedata r:id="rId8" o:title=""/>
          </v:shape>
        </w:pic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Қазақ тілі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10. Б, в, г, ғ, д, ж, з дауыссыз дыбыстарды қай түріне жатады?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қатаң Б) ұяң В) үнді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20. Тасымалданбайтын сөзді тап: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асық Б) шағала В) жылқы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30. «Асқар  қаладан келді.»-қандай сөйлем?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хабарлы,  Б) сұраулы В) лепті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Әдебиеттік оқу.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10. “Ғылым таппай мақтанба” өлеңінің авторы кім?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А. Байтұрсынұлы Б) Ы. Алтынсарин В) А. Құнанбайұлы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20. Адамның өз-өзімен ішкі ойын айтуы әдеби тілде не деп аталады?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Жауаптары:А) Эссе  Б) диалог В) монолог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30. Шапшаң айтылатын бір шумақ өлең қалай аталады?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sz w:val="24"/>
          <w:szCs w:val="24"/>
        </w:rPr>
        <w:t>Жауаптары:А)Жұмбақ Б)Жаңылтпаш В)Мақал</w:t>
      </w:r>
      <w:r w:rsidRPr="00972ACF">
        <w:rPr>
          <w:rFonts w:ascii="Times New Roman" w:hAnsi="Times New Roman"/>
          <w:sz w:val="24"/>
          <w:szCs w:val="24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i/>
          <w:sz w:val="24"/>
          <w:szCs w:val="24"/>
          <w:u w:val="single"/>
        </w:rPr>
        <w:t>Математика.</w:t>
      </w:r>
      <w:r w:rsidRPr="00972ACF">
        <w:rPr>
          <w:rFonts w:ascii="Times New Roman" w:hAnsi="Times New Roman"/>
          <w:sz w:val="24"/>
          <w:szCs w:val="24"/>
        </w:rPr>
        <w:br/>
      </w:r>
      <w:r w:rsidRPr="00972ACF">
        <w:rPr>
          <w:rFonts w:ascii="Times New Roman" w:hAnsi="Times New Roman"/>
          <w:sz w:val="24"/>
          <w:szCs w:val="24"/>
          <w:lang w:val="kk-KZ"/>
        </w:rPr>
        <w:t>1</w:t>
      </w:r>
      <w:r w:rsidRPr="00972ACF">
        <w:rPr>
          <w:rFonts w:ascii="Times New Roman" w:hAnsi="Times New Roman"/>
          <w:sz w:val="24"/>
          <w:szCs w:val="24"/>
        </w:rPr>
        <w:t>0. 1 дециметрде (дм) неше сантиметр (см) бар?</w:t>
      </w:r>
      <w:r w:rsidRPr="00972ACF">
        <w:rPr>
          <w:rFonts w:ascii="Times New Roman" w:hAnsi="Times New Roman"/>
          <w:sz w:val="24"/>
          <w:szCs w:val="24"/>
        </w:rPr>
        <w:br/>
        <w:t>Жауаптары</w:t>
      </w:r>
      <w:r w:rsidRPr="00972ACF">
        <w:rPr>
          <w:rFonts w:ascii="Times New Roman" w:hAnsi="Times New Roman"/>
          <w:b/>
          <w:sz w:val="24"/>
          <w:szCs w:val="24"/>
        </w:rPr>
        <w:t xml:space="preserve">: А) </w:t>
      </w:r>
      <w:smartTag w:uri="urn:schemas-microsoft-com:office:smarttags" w:element="metricconverter">
        <w:smartTagPr>
          <w:attr w:name="ProductID" w:val="10 см"/>
        </w:smartTagPr>
        <w:r w:rsidRPr="00972ACF">
          <w:rPr>
            <w:rFonts w:ascii="Times New Roman" w:hAnsi="Times New Roman"/>
            <w:b/>
            <w:sz w:val="24"/>
            <w:szCs w:val="24"/>
          </w:rPr>
          <w:t>10 см</w:t>
        </w:r>
      </w:smartTag>
      <w:r w:rsidRPr="00972ACF">
        <w:rPr>
          <w:rFonts w:ascii="Times New Roman" w:hAnsi="Times New Roman"/>
          <w:sz w:val="24"/>
          <w:szCs w:val="24"/>
        </w:rPr>
        <w:t xml:space="preserve"> Б) </w:t>
      </w:r>
      <w:smartTag w:uri="urn:schemas-microsoft-com:office:smarttags" w:element="metricconverter">
        <w:smartTagPr>
          <w:attr w:name="ProductID" w:val="1 см"/>
        </w:smartTagPr>
        <w:r w:rsidRPr="00972ACF">
          <w:rPr>
            <w:rFonts w:ascii="Times New Roman" w:hAnsi="Times New Roman"/>
            <w:sz w:val="24"/>
            <w:szCs w:val="24"/>
          </w:rPr>
          <w:t>1 см</w:t>
        </w:r>
      </w:smartTag>
      <w:r w:rsidRPr="00972ACF">
        <w:rPr>
          <w:rFonts w:ascii="Times New Roman" w:hAnsi="Times New Roman"/>
          <w:sz w:val="24"/>
          <w:szCs w:val="24"/>
        </w:rPr>
        <w:t xml:space="preserve"> В) </w:t>
      </w:r>
      <w:smartTag w:uri="urn:schemas-microsoft-com:office:smarttags" w:element="metricconverter">
        <w:smartTagPr>
          <w:attr w:name="ProductID" w:val="100 см"/>
        </w:smartTagPr>
        <w:r w:rsidRPr="00972ACF">
          <w:rPr>
            <w:rFonts w:ascii="Times New Roman" w:hAnsi="Times New Roman"/>
            <w:sz w:val="24"/>
            <w:szCs w:val="24"/>
          </w:rPr>
          <w:t>100 см</w:t>
        </w:r>
      </w:smartTag>
      <w:r w:rsidRPr="00972ACF">
        <w:rPr>
          <w:rFonts w:ascii="Times New Roman" w:hAnsi="Times New Roman"/>
          <w:sz w:val="24"/>
          <w:szCs w:val="24"/>
        </w:rPr>
        <w:br/>
      </w:r>
      <w:r w:rsidRPr="00972ACF">
        <w:rPr>
          <w:rFonts w:ascii="Times New Roman" w:hAnsi="Times New Roman"/>
          <w:sz w:val="24"/>
          <w:szCs w:val="24"/>
          <w:lang w:val="kk-KZ"/>
        </w:rPr>
        <w:t>2</w:t>
      </w:r>
      <w:r w:rsidRPr="00972ACF">
        <w:rPr>
          <w:rFonts w:ascii="Times New Roman" w:hAnsi="Times New Roman"/>
          <w:sz w:val="24"/>
          <w:szCs w:val="24"/>
        </w:rPr>
        <w:t>0. 8 - х = 6 қандай өрнек?</w:t>
      </w:r>
      <w:r w:rsidRPr="00972ACF">
        <w:rPr>
          <w:rFonts w:ascii="Times New Roman" w:hAnsi="Times New Roman"/>
          <w:sz w:val="24"/>
          <w:szCs w:val="24"/>
        </w:rPr>
        <w:br/>
        <w:t xml:space="preserve">Жауаптары: А) әріпті өрнек Б) санды өрнек </w:t>
      </w:r>
      <w:r w:rsidRPr="00972ACF">
        <w:rPr>
          <w:rFonts w:ascii="Times New Roman" w:hAnsi="Times New Roman"/>
          <w:b/>
          <w:sz w:val="24"/>
          <w:szCs w:val="24"/>
        </w:rPr>
        <w:t>В) теңдеу</w:t>
      </w:r>
      <w:r w:rsidRPr="00972ACF">
        <w:rPr>
          <w:rFonts w:ascii="Times New Roman" w:hAnsi="Times New Roman"/>
          <w:sz w:val="24"/>
          <w:szCs w:val="24"/>
        </w:rPr>
        <w:br/>
      </w:r>
      <w:r w:rsidRPr="00972ACF">
        <w:rPr>
          <w:rFonts w:ascii="Times New Roman" w:hAnsi="Times New Roman"/>
          <w:sz w:val="24"/>
          <w:szCs w:val="24"/>
          <w:lang w:val="kk-KZ"/>
        </w:rPr>
        <w:t>3</w:t>
      </w:r>
      <w:r w:rsidRPr="00972ACF">
        <w:rPr>
          <w:rFonts w:ascii="Times New Roman" w:hAnsi="Times New Roman"/>
          <w:sz w:val="24"/>
          <w:szCs w:val="24"/>
        </w:rPr>
        <w:t xml:space="preserve">0. </w:t>
      </w:r>
      <w:r w:rsidRPr="00972ACF">
        <w:rPr>
          <w:rFonts w:ascii="Times New Roman" w:hAnsi="Times New Roman"/>
          <w:sz w:val="24"/>
          <w:szCs w:val="24"/>
          <w:lang w:val="kk-KZ"/>
        </w:rPr>
        <w:t>1сағатта неше минут бар?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sz w:val="24"/>
          <w:szCs w:val="24"/>
          <w:lang w:val="kk-KZ"/>
        </w:rPr>
        <w:t>А) 30  б)60  в)90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i/>
          <w:sz w:val="24"/>
          <w:szCs w:val="24"/>
          <w:u w:val="single"/>
          <w:lang w:val="kk-KZ"/>
        </w:rPr>
      </w:pP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t>Дүниетану.</w:t>
      </w:r>
      <w:r w:rsidRPr="00972ACF">
        <w:rPr>
          <w:rFonts w:ascii="Times New Roman" w:hAnsi="Times New Roman"/>
          <w:b/>
          <w:i/>
          <w:sz w:val="24"/>
          <w:szCs w:val="24"/>
          <w:u w:val="single"/>
          <w:lang w:val="kk-KZ"/>
        </w:rPr>
        <w:br/>
      </w:r>
      <w:r w:rsidRPr="00972ACF">
        <w:rPr>
          <w:rFonts w:ascii="Times New Roman" w:hAnsi="Times New Roman"/>
          <w:sz w:val="24"/>
          <w:szCs w:val="24"/>
          <w:lang w:val="kk-KZ"/>
        </w:rPr>
        <w:t>10. Көкжиектің негізгі неше тұсы бар?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3 Б) 5 В) 4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20. Өсімдіктің топырақ астындағы бөлігі қалай аталады?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Жауаптары:А) тамыр Б) сабақ В) жапырақ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30. Жергілікті жерде көкжиек тұстарын анықтайтын құрал?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Жауаптары: А) Сағат Б) Құ</w:t>
      </w:r>
      <w:r>
        <w:rPr>
          <w:rFonts w:ascii="Times New Roman" w:hAnsi="Times New Roman"/>
          <w:sz w:val="24"/>
          <w:szCs w:val="24"/>
          <w:lang w:val="kk-KZ"/>
        </w:rPr>
        <w:t>былнама В) План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Ұпайы аз 2 оқушы ойыннан шығады.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4 – бөлім: «Тапқырлық»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Бұл турда оқушыларға бір сөз беріледі сол сөзден бірнеше сөз құрастыру қажет.(16 сөз)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Уақыты 1 минут.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  <w:r w:rsidRPr="00972ACF">
        <w:rPr>
          <w:rFonts w:ascii="Times New Roman" w:hAnsi="Times New Roman"/>
          <w:sz w:val="24"/>
          <w:szCs w:val="24"/>
        </w:rPr>
        <w:t>Қ А З А Қ С Т А Н</w:t>
      </w:r>
      <w:r w:rsidRPr="00972ACF">
        <w:rPr>
          <w:rFonts w:ascii="Times New Roman" w:hAnsi="Times New Roman"/>
          <w:sz w:val="24"/>
          <w:szCs w:val="24"/>
        </w:rPr>
        <w:br/>
        <w:t>Қаз, ақ, қазақ, ас, ат, ана, зат, нақ, сақ, сақа, тана, сана, қас, қан, тас</w:t>
      </w:r>
      <w:r w:rsidRPr="00972ACF">
        <w:rPr>
          <w:rFonts w:ascii="Times New Roman" w:hAnsi="Times New Roman"/>
          <w:sz w:val="24"/>
          <w:szCs w:val="24"/>
          <w:lang w:val="kk-KZ"/>
        </w:rPr>
        <w:t>, Астана.</w:t>
      </w:r>
      <w:r w:rsidRPr="00972ACF">
        <w:rPr>
          <w:rFonts w:ascii="Times New Roman" w:hAnsi="Times New Roman"/>
          <w:sz w:val="24"/>
          <w:szCs w:val="24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213FC2">
        <w:rPr>
          <w:rFonts w:ascii="Times New Roman" w:hAnsi="Times New Roman"/>
          <w:sz w:val="24"/>
          <w:szCs w:val="24"/>
          <w:lang w:val="kk-KZ"/>
        </w:rPr>
        <w:pict>
          <v:shape id="_x0000_i1029" type="#_x0000_t75" style="width:209.25pt;height:117.75pt">
            <v:imagedata r:id="rId9" o:title=""/>
          </v:shape>
        </w:pict>
      </w:r>
      <w:r w:rsidRPr="00972ACF"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Pr="00213FC2">
        <w:rPr>
          <w:rFonts w:ascii="Times New Roman" w:hAnsi="Times New Roman"/>
          <w:sz w:val="24"/>
          <w:szCs w:val="24"/>
          <w:lang w:val="kk-KZ"/>
        </w:rPr>
        <w:pict>
          <v:shape id="_x0000_i1030" type="#_x0000_t75" style="width:209.25pt;height:117.75pt">
            <v:imagedata r:id="rId10" o:title=""/>
          </v:shape>
        </w:pic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Ұпайы аз 1 оқушы ойыннан шығады.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5 – бөлім: «Жорға»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Бұл турда ұпайы көп қалған екi оқушыға жеке-жеке 1 минутта 10 сұрақ қойылып, дұрыс жауапқа 10 баллдан ұпай жинайды.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1 – оқушы</w:t>
      </w:r>
      <w:r w:rsidRPr="00972ACF">
        <w:rPr>
          <w:rFonts w:ascii="Times New Roman" w:hAnsi="Times New Roman"/>
          <w:b/>
          <w:sz w:val="24"/>
          <w:szCs w:val="24"/>
          <w:lang w:val="kk-KZ"/>
        </w:rPr>
        <w:br/>
        <w:t>10 сұрақ слайдта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</w:p>
    <w:p w:rsidR="008A3741" w:rsidRPr="00972ACF" w:rsidRDefault="008A3741" w:rsidP="009D0993">
      <w:pPr>
        <w:pStyle w:val="NoSpacing"/>
        <w:rPr>
          <w:rFonts w:ascii="Times New Roman" w:hAnsi="Times New Roman"/>
          <w:b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2 – оқушы:</w:t>
      </w:r>
    </w:p>
    <w:p w:rsidR="008A3741" w:rsidRPr="00972ACF" w:rsidRDefault="008A3741" w:rsidP="009D0993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10 сұрақ слайдта</w: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</w:p>
    <w:p w:rsidR="008A3741" w:rsidRPr="00972ACF" w:rsidRDefault="008A3741" w:rsidP="00543B4A">
      <w:pPr>
        <w:pStyle w:val="NoSpacing"/>
        <w:jc w:val="center"/>
        <w:rPr>
          <w:rFonts w:ascii="Times New Roman" w:hAnsi="Times New Roman"/>
          <w:sz w:val="24"/>
          <w:szCs w:val="24"/>
          <w:lang w:val="kk-KZ"/>
        </w:rPr>
      </w:pPr>
      <w:r w:rsidRPr="00213FC2">
        <w:rPr>
          <w:rFonts w:ascii="Times New Roman" w:hAnsi="Times New Roman"/>
          <w:sz w:val="24"/>
          <w:szCs w:val="24"/>
          <w:lang w:val="kk-KZ"/>
        </w:rPr>
        <w:pict>
          <v:shape id="_x0000_i1031" type="#_x0000_t75" style="width:209.25pt;height:117.75pt">
            <v:imagedata r:id="rId11" o:title=""/>
          </v:shape>
        </w:pict>
      </w:r>
      <w:r w:rsidRPr="00972ACF">
        <w:rPr>
          <w:rFonts w:ascii="Times New Roman" w:hAnsi="Times New Roman"/>
          <w:sz w:val="24"/>
          <w:szCs w:val="24"/>
          <w:lang w:val="kk-KZ"/>
        </w:rPr>
        <w:t xml:space="preserve">     </w:t>
      </w:r>
      <w:r w:rsidRPr="00213FC2">
        <w:rPr>
          <w:rFonts w:ascii="Times New Roman" w:hAnsi="Times New Roman"/>
          <w:sz w:val="24"/>
          <w:szCs w:val="24"/>
          <w:lang w:val="kk-KZ"/>
        </w:rPr>
        <w:pict>
          <v:shape id="_x0000_i1032" type="#_x0000_t75" style="width:69.75pt;height:123.75pt">
            <v:imagedata r:id="rId12" o:title=""/>
          </v:shape>
        </w:pict>
      </w:r>
      <w:r w:rsidRPr="00972ACF">
        <w:rPr>
          <w:rFonts w:ascii="Times New Roman" w:hAnsi="Times New Roman"/>
          <w:sz w:val="24"/>
          <w:szCs w:val="24"/>
          <w:lang w:val="kk-KZ"/>
        </w:rPr>
        <w:br/>
      </w:r>
    </w:p>
    <w:p w:rsidR="008A3741" w:rsidRPr="00972ACF" w:rsidRDefault="008A3741" w:rsidP="00543B4A">
      <w:pPr>
        <w:pStyle w:val="NoSpacing"/>
        <w:rPr>
          <w:rFonts w:ascii="Times New Roman" w:hAnsi="Times New Roman"/>
          <w:sz w:val="24"/>
          <w:szCs w:val="24"/>
          <w:lang w:val="kk-KZ"/>
        </w:rPr>
      </w:pPr>
      <w:r w:rsidRPr="00972ACF">
        <w:rPr>
          <w:rFonts w:ascii="Times New Roman" w:hAnsi="Times New Roman"/>
          <w:b/>
          <w:sz w:val="24"/>
          <w:szCs w:val="24"/>
          <w:lang w:val="kk-KZ"/>
        </w:rPr>
        <w:t>Мұғалім:  «Бастауыш біліктісі» марапаттау.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Бастауышта оқиды,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Ойға білім тоқиды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Бұлар бізден жалындар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Ертеңгі ірі ғалымдар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Алдыңда ұзақ жолың бар,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Оқумен өсіп толыңдар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Қиындыққа мойымай</w:t>
      </w:r>
      <w:r w:rsidRPr="00972ACF">
        <w:rPr>
          <w:rFonts w:ascii="Times New Roman" w:hAnsi="Times New Roman"/>
          <w:sz w:val="24"/>
          <w:szCs w:val="24"/>
          <w:lang w:val="kk-KZ"/>
        </w:rPr>
        <w:br/>
        <w:t>Аман – есен болыңдар.</w:t>
      </w:r>
    </w:p>
    <w:p w:rsidR="008A3741" w:rsidRDefault="008A3741" w:rsidP="0097794A">
      <w:pPr>
        <w:pStyle w:val="NoSpacing"/>
        <w:rPr>
          <w:rFonts w:ascii="Times New Roman" w:hAnsi="Times New Roman"/>
          <w:sz w:val="28"/>
          <w:szCs w:val="28"/>
          <w:lang w:val="kk-KZ"/>
        </w:rPr>
      </w:pPr>
    </w:p>
    <w:p w:rsidR="008A3741" w:rsidRDefault="008A3741" w:rsidP="00806FA2">
      <w:pPr>
        <w:pStyle w:val="NoSpacing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A3741" w:rsidRDefault="008A3741" w:rsidP="00806FA2">
      <w:pPr>
        <w:pStyle w:val="NoSpacing"/>
        <w:jc w:val="center"/>
        <w:rPr>
          <w:rFonts w:ascii="Times New Roman" w:hAnsi="Times New Roman"/>
          <w:sz w:val="28"/>
          <w:szCs w:val="28"/>
          <w:lang w:val="kk-KZ"/>
        </w:rPr>
      </w:pPr>
    </w:p>
    <w:sectPr w:rsidR="008A3741" w:rsidSect="00037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993"/>
    <w:rsid w:val="000318F7"/>
    <w:rsid w:val="00037A43"/>
    <w:rsid w:val="00050527"/>
    <w:rsid w:val="00061067"/>
    <w:rsid w:val="000F57B5"/>
    <w:rsid w:val="000F65AF"/>
    <w:rsid w:val="0013448A"/>
    <w:rsid w:val="00213FC2"/>
    <w:rsid w:val="0025794D"/>
    <w:rsid w:val="0029799C"/>
    <w:rsid w:val="002C2F29"/>
    <w:rsid w:val="002C5D4E"/>
    <w:rsid w:val="002E34FB"/>
    <w:rsid w:val="002F749E"/>
    <w:rsid w:val="003D557E"/>
    <w:rsid w:val="0049563E"/>
    <w:rsid w:val="004D0913"/>
    <w:rsid w:val="004D74B4"/>
    <w:rsid w:val="005118AF"/>
    <w:rsid w:val="0052181D"/>
    <w:rsid w:val="00543B4A"/>
    <w:rsid w:val="00556F78"/>
    <w:rsid w:val="00601A15"/>
    <w:rsid w:val="00606FEE"/>
    <w:rsid w:val="00611027"/>
    <w:rsid w:val="006E3410"/>
    <w:rsid w:val="007A02A9"/>
    <w:rsid w:val="007E7D68"/>
    <w:rsid w:val="00806FA2"/>
    <w:rsid w:val="008144E0"/>
    <w:rsid w:val="00855152"/>
    <w:rsid w:val="008A3741"/>
    <w:rsid w:val="008B77DE"/>
    <w:rsid w:val="00970AA3"/>
    <w:rsid w:val="00972ACF"/>
    <w:rsid w:val="0097794A"/>
    <w:rsid w:val="00990AE2"/>
    <w:rsid w:val="009D0993"/>
    <w:rsid w:val="00B02DCE"/>
    <w:rsid w:val="00B223BA"/>
    <w:rsid w:val="00BB0920"/>
    <w:rsid w:val="00D72FC2"/>
    <w:rsid w:val="00DE19DA"/>
    <w:rsid w:val="00DE21A8"/>
    <w:rsid w:val="00E26F1D"/>
    <w:rsid w:val="00E8429F"/>
    <w:rsid w:val="00E90897"/>
    <w:rsid w:val="00EB0639"/>
    <w:rsid w:val="00EC2800"/>
    <w:rsid w:val="00EC4A44"/>
    <w:rsid w:val="00EE00FE"/>
    <w:rsid w:val="00EF7990"/>
    <w:rsid w:val="00F26007"/>
    <w:rsid w:val="00F261DC"/>
    <w:rsid w:val="00FD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D0993"/>
    <w:rPr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606F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177</TotalTime>
  <Pages>4</Pages>
  <Words>837</Words>
  <Characters>4776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Мендигул</dc:creator>
  <cp:keywords/>
  <dc:description/>
  <cp:lastModifiedBy>Мурат</cp:lastModifiedBy>
  <cp:revision>12</cp:revision>
  <cp:lastPrinted>2017-11-16T05:50:00Z</cp:lastPrinted>
  <dcterms:created xsi:type="dcterms:W3CDTF">2015-11-04T07:00:00Z</dcterms:created>
  <dcterms:modified xsi:type="dcterms:W3CDTF">2018-03-01T12:39:00Z</dcterms:modified>
</cp:coreProperties>
</file>